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67E4F93" w14:textId="4CCA7475" w:rsidR="00A257F1" w:rsidRDefault="002172C1" w:rsidP="002172C1">
      <w:pPr>
        <w:pStyle w:val="Normal1"/>
        <w:widowControl w:val="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 w:rsidR="000867F9">
        <w:rPr>
          <w:rFonts w:ascii="Times New Roman" w:eastAsia="Times New Roman" w:hAnsi="Times New Roman" w:cs="Times New Roman"/>
          <w:sz w:val="24"/>
        </w:rPr>
        <w:t>2/1</w:t>
      </w:r>
      <w:r w:rsidR="00D01371">
        <w:rPr>
          <w:rFonts w:ascii="Times New Roman" w:eastAsia="Times New Roman" w:hAnsi="Times New Roman" w:cs="Times New Roman"/>
          <w:sz w:val="24"/>
        </w:rPr>
        <w:t>9</w:t>
      </w:r>
      <w:r w:rsidR="00F224BB">
        <w:rPr>
          <w:rFonts w:ascii="Times New Roman" w:eastAsia="Times New Roman" w:hAnsi="Times New Roman" w:cs="Times New Roman"/>
          <w:sz w:val="24"/>
        </w:rPr>
        <w:t>/</w:t>
      </w:r>
      <w:r w:rsidR="00F24EA9">
        <w:rPr>
          <w:rFonts w:ascii="Times New Roman" w:eastAsia="Times New Roman" w:hAnsi="Times New Roman" w:cs="Times New Roman"/>
          <w:sz w:val="24"/>
        </w:rPr>
        <w:t>1</w:t>
      </w:r>
      <w:r w:rsidR="002D70A8">
        <w:rPr>
          <w:rFonts w:ascii="Times New Roman" w:eastAsia="Times New Roman" w:hAnsi="Times New Roman" w:cs="Times New Roman"/>
          <w:sz w:val="24"/>
        </w:rPr>
        <w:t>5</w:t>
      </w:r>
    </w:p>
    <w:p w14:paraId="7E40BD88" w14:textId="65F3A297" w:rsidR="00CF457A" w:rsidRDefault="00A70DD4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Dear NVA Parents and Guardians,</w:t>
      </w:r>
    </w:p>
    <w:p w14:paraId="4EB174D7" w14:textId="77777777" w:rsidR="00A70DD4" w:rsidRDefault="00A70DD4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3AED6E94" w14:textId="71F2AF89" w:rsidR="003E761C" w:rsidRDefault="00E054F2" w:rsidP="00EF683D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054F2">
        <w:rPr>
          <w:rFonts w:ascii="Times New Roman" w:eastAsia="Times New Roman" w:hAnsi="Times New Roman" w:cs="Times New Roman"/>
          <w:b/>
          <w:sz w:val="24"/>
          <w:u w:val="single"/>
        </w:rPr>
        <w:t>News</w:t>
      </w:r>
      <w:r w:rsidRPr="00E054F2">
        <w:rPr>
          <w:rFonts w:ascii="Times New Roman" w:eastAsia="Times New Roman" w:hAnsi="Times New Roman" w:cs="Times New Roman"/>
          <w:b/>
          <w:sz w:val="24"/>
        </w:rPr>
        <w:t>:</w:t>
      </w:r>
    </w:p>
    <w:p w14:paraId="40271AB8" w14:textId="234761D4" w:rsidR="004B2DEB" w:rsidRPr="004B2DEB" w:rsidRDefault="00EF683D" w:rsidP="004B2DEB">
      <w:pPr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0480C1C9" wp14:editId="5A96DF3C">
            <wp:extent cx="1693718" cy="800100"/>
            <wp:effectExtent l="0" t="0" r="1905" b="0"/>
            <wp:docPr id="1" name="Picture 1" descr="\\POSOLE\TEACHER PROFILES$\bnorde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SOLE\TEACHER PROFILES$\bnorden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90" cy="8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6C7E" w14:textId="17CEA1B0" w:rsidR="006F004B" w:rsidRDefault="00CF2641" w:rsidP="0044614C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Class Dojo “50” Party</w:t>
      </w:r>
      <w:r w:rsidR="006F004B" w:rsidRPr="006F004B">
        <w:rPr>
          <w:rFonts w:ascii="Times New Roman" w:eastAsia="Times New Roman" w:hAnsi="Times New Roman" w:cs="Times New Roman"/>
          <w:b/>
          <w:sz w:val="24"/>
        </w:rPr>
        <w:t>:</w:t>
      </w:r>
      <w:r w:rsidR="0020075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00758">
        <w:rPr>
          <w:rFonts w:ascii="Times New Roman" w:eastAsia="Times New Roman" w:hAnsi="Times New Roman" w:cs="Times New Roman"/>
          <w:sz w:val="24"/>
        </w:rPr>
        <w:t xml:space="preserve">As you may recall, one of my classroom incentives to encourage students to make </w:t>
      </w:r>
      <w:r w:rsidR="00200758" w:rsidRPr="00200758">
        <w:rPr>
          <w:rFonts w:ascii="Times New Roman" w:eastAsia="Times New Roman" w:hAnsi="Times New Roman" w:cs="Times New Roman"/>
          <w:sz w:val="24"/>
        </w:rPr>
        <w:t xml:space="preserve">above-and-beyond good choices </w:t>
      </w:r>
      <w:r w:rsidR="00F673AD">
        <w:rPr>
          <w:rFonts w:ascii="Times New Roman" w:eastAsia="Times New Roman" w:hAnsi="Times New Roman" w:cs="Times New Roman"/>
          <w:sz w:val="24"/>
        </w:rPr>
        <w:t xml:space="preserve">as a whole community </w:t>
      </w:r>
      <w:r w:rsidR="00200758" w:rsidRPr="00200758">
        <w:rPr>
          <w:rFonts w:ascii="Times New Roman" w:eastAsia="Times New Roman" w:hAnsi="Times New Roman" w:cs="Times New Roman"/>
          <w:sz w:val="24"/>
        </w:rPr>
        <w:t xml:space="preserve">is </w:t>
      </w:r>
      <w:r w:rsidR="00200758">
        <w:rPr>
          <w:rFonts w:ascii="Times New Roman" w:eastAsia="Times New Roman" w:hAnsi="Times New Roman" w:cs="Times New Roman"/>
          <w:sz w:val="24"/>
        </w:rPr>
        <w:t xml:space="preserve">when </w:t>
      </w:r>
      <w:r w:rsidR="00200758" w:rsidRPr="00200758">
        <w:rPr>
          <w:rFonts w:ascii="Times New Roman" w:eastAsia="Times New Roman" w:hAnsi="Times New Roman" w:cs="Times New Roman"/>
          <w:sz w:val="24"/>
        </w:rPr>
        <w:t>every student reaches the 50-point milestone on Class Dojo</w:t>
      </w:r>
      <w:r w:rsidR="00200758">
        <w:rPr>
          <w:rFonts w:ascii="Times New Roman" w:eastAsia="Times New Roman" w:hAnsi="Times New Roman" w:cs="Times New Roman"/>
          <w:sz w:val="24"/>
        </w:rPr>
        <w:t>, they get to celebrate with a party of their own choice</w:t>
      </w:r>
      <w:r w:rsidR="00200758" w:rsidRPr="00200758">
        <w:rPr>
          <w:rFonts w:ascii="Times New Roman" w:eastAsia="Times New Roman" w:hAnsi="Times New Roman" w:cs="Times New Roman"/>
          <w:sz w:val="24"/>
        </w:rPr>
        <w:t xml:space="preserve">! </w:t>
      </w:r>
      <w:r w:rsidR="00200758">
        <w:rPr>
          <w:rFonts w:ascii="Times New Roman" w:eastAsia="Times New Roman" w:hAnsi="Times New Roman" w:cs="Times New Roman"/>
          <w:sz w:val="24"/>
        </w:rPr>
        <w:t xml:space="preserve">Well, </w:t>
      </w:r>
      <w:r w:rsidR="00200758" w:rsidRPr="00200758">
        <w:rPr>
          <w:rFonts w:ascii="Times New Roman" w:eastAsia="Times New Roman" w:hAnsi="Times New Roman" w:cs="Times New Roman"/>
          <w:sz w:val="24"/>
        </w:rPr>
        <w:t>we</w:t>
      </w:r>
      <w:r w:rsidR="00200758">
        <w:rPr>
          <w:rFonts w:ascii="Times New Roman" w:eastAsia="Times New Roman" w:hAnsi="Times New Roman" w:cs="Times New Roman"/>
          <w:sz w:val="24"/>
        </w:rPr>
        <w:t xml:space="preserve"> are</w:t>
      </w:r>
      <w:r w:rsidR="00200758" w:rsidRPr="00200758">
        <w:rPr>
          <w:rFonts w:ascii="Times New Roman" w:eastAsia="Times New Roman" w:hAnsi="Times New Roman" w:cs="Times New Roman"/>
          <w:sz w:val="24"/>
        </w:rPr>
        <w:t xml:space="preserve"> only a few poi</w:t>
      </w:r>
      <w:r w:rsidR="00200758">
        <w:rPr>
          <w:rFonts w:ascii="Times New Roman" w:eastAsia="Times New Roman" w:hAnsi="Times New Roman" w:cs="Times New Roman"/>
          <w:sz w:val="24"/>
        </w:rPr>
        <w:t>nts away from meeting that goal! Look for news in the upcoming weeks of what they have chosen.</w:t>
      </w:r>
    </w:p>
    <w:p w14:paraId="3B3FE4DF" w14:textId="21ED9319" w:rsidR="00EF683D" w:rsidRDefault="00EF683D" w:rsidP="0044614C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5ED0D1E9" w14:textId="0644FD9B" w:rsidR="00F673AD" w:rsidRDefault="00EF683D" w:rsidP="0044614C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1FC1C6E7" wp14:editId="67F84A1B">
            <wp:extent cx="1003986" cy="619125"/>
            <wp:effectExtent l="0" t="0" r="5715" b="0"/>
            <wp:docPr id="2" name="Picture 2" descr="\\POSOLE\TEACHER PROFILES$\bnorden\Desktop\Discovery Edu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OSOLE\TEACHER PROFILES$\bnorden\Desktop\Discovery Educa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07" cy="6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C9B0" w14:textId="0A5C8F40" w:rsidR="00F673AD" w:rsidRPr="00E27A33" w:rsidRDefault="00F673AD" w:rsidP="0044614C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F673AD">
        <w:rPr>
          <w:rFonts w:ascii="Times New Roman" w:eastAsia="Times New Roman" w:hAnsi="Times New Roman" w:cs="Times New Roman"/>
          <w:b/>
          <w:sz w:val="24"/>
          <w:u w:val="single"/>
        </w:rPr>
        <w:t>Discovery Education Testing</w:t>
      </w:r>
      <w:r w:rsidRPr="00F673AD"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My students are in the midst of taking their 3</w:t>
      </w:r>
      <w:r w:rsidRPr="00F673AD">
        <w:rPr>
          <w:rFonts w:ascii="Times New Roman" w:eastAsia="Times New Roman" w:hAnsi="Times New Roman" w:cs="Times New Roman"/>
          <w:sz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</w:rPr>
        <w:t xml:space="preserve"> state test. </w:t>
      </w:r>
      <w:r w:rsidRPr="0097760F">
        <w:rPr>
          <w:rFonts w:ascii="Times New Roman" w:eastAsia="Times New Roman" w:hAnsi="Times New Roman" w:cs="Times New Roman"/>
          <w:i/>
          <w:sz w:val="24"/>
        </w:rPr>
        <w:t>The testing window closes next Friday</w:t>
      </w:r>
      <w:r>
        <w:rPr>
          <w:rFonts w:ascii="Times New Roman" w:eastAsia="Times New Roman" w:hAnsi="Times New Roman" w:cs="Times New Roman"/>
          <w:sz w:val="24"/>
        </w:rPr>
        <w:t xml:space="preserve">. Results will be sent home shortly thereafter. </w:t>
      </w:r>
    </w:p>
    <w:p w14:paraId="5C6DAE4A" w14:textId="77777777" w:rsidR="00E27A33" w:rsidRDefault="00E27A33" w:rsidP="0044614C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624CE7FE" w14:textId="77777777" w:rsidR="00E27A33" w:rsidRDefault="00E27A33" w:rsidP="00E27A33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27A33">
        <w:rPr>
          <w:rFonts w:ascii="Times New Roman" w:eastAsia="Times New Roman" w:hAnsi="Times New Roman" w:cs="Times New Roman"/>
          <w:b/>
          <w:sz w:val="24"/>
          <w:u w:val="single"/>
        </w:rPr>
        <w:t>Upcoming Events</w:t>
      </w:r>
      <w:r w:rsidRPr="00E27A33">
        <w:rPr>
          <w:rFonts w:ascii="Times New Roman" w:eastAsia="Times New Roman" w:hAnsi="Times New Roman" w:cs="Times New Roman"/>
          <w:b/>
          <w:sz w:val="24"/>
        </w:rPr>
        <w:t>:</w:t>
      </w:r>
    </w:p>
    <w:p w14:paraId="3AD58617" w14:textId="77777777" w:rsidR="00B05CEE" w:rsidRDefault="00B05CEE" w:rsidP="00E27A33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230EE17" w14:textId="4892159B" w:rsidR="00EF683D" w:rsidRDefault="00EF683D" w:rsidP="00E27A33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3B44F8B3" wp14:editId="6005BE7F">
            <wp:extent cx="1892300" cy="1419225"/>
            <wp:effectExtent l="0" t="0" r="0" b="9525"/>
            <wp:docPr id="3" name="Picture 3" descr="\\POSOLE\TEACHER PROFILES$\bnorden\Desktop\doorwaytothe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OSOLE\TEACHER PROFILES$\bnorden\Desktop\doorwaytothear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7E97D792" wp14:editId="2753C27D">
            <wp:extent cx="1770354" cy="1418840"/>
            <wp:effectExtent l="0" t="0" r="1905" b="0"/>
            <wp:docPr id="4" name="Picture 4" descr="\\POSOLE\TEACHER PROFILES$\bnorden\Desktop\The-Way-In-or-The-Way-Out-C-Virg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OSOLE\TEACHER PROFILES$\bnorden\Desktop\The-Way-In-or-The-Way-Out-C-Virgin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79" cy="143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E0B9" w14:textId="7625A009" w:rsidR="00CF2641" w:rsidRPr="00200758" w:rsidRDefault="00CF2641" w:rsidP="00CF2641">
      <w:pPr>
        <w:pStyle w:val="Normal1"/>
        <w:widowControl w:val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Doorway to the Arts</w:t>
      </w:r>
      <w:r w:rsidR="00E27A33">
        <w:rPr>
          <w:rFonts w:ascii="Times New Roman" w:eastAsia="Times New Roman" w:hAnsi="Times New Roman" w:cs="Times New Roman"/>
          <w:b/>
          <w:sz w:val="24"/>
        </w:rPr>
        <w:t>:</w:t>
      </w:r>
      <w:r w:rsidR="0020075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F673AD" w:rsidRPr="00F673AD">
        <w:rPr>
          <w:rFonts w:ascii="Times New Roman" w:eastAsia="Times New Roman" w:hAnsi="Times New Roman" w:cs="Times New Roman"/>
          <w:sz w:val="24"/>
        </w:rPr>
        <w:t>Next Friday,</w:t>
      </w:r>
      <w:r w:rsidR="00F673AD" w:rsidRPr="00F673AD">
        <w:rPr>
          <w:rFonts w:ascii="Times New Roman" w:eastAsia="Times New Roman" w:hAnsi="Times New Roman" w:cs="Times New Roman"/>
          <w:b/>
          <w:i/>
          <w:sz w:val="24"/>
        </w:rPr>
        <w:t xml:space="preserve"> February 27, 2015 from 6 pm-8 pm</w:t>
      </w:r>
      <w:r w:rsidR="00F673AD">
        <w:rPr>
          <w:rFonts w:ascii="Times New Roman" w:eastAsia="Times New Roman" w:hAnsi="Times New Roman" w:cs="Times New Roman"/>
          <w:sz w:val="24"/>
        </w:rPr>
        <w:t xml:space="preserve"> </w:t>
      </w:r>
      <w:r w:rsidR="00F673AD" w:rsidRPr="00F673AD">
        <w:rPr>
          <w:rFonts w:ascii="Times New Roman" w:eastAsia="Times New Roman" w:hAnsi="Times New Roman" w:cs="Times New Roman"/>
          <w:sz w:val="24"/>
        </w:rPr>
        <w:t>is our annual artistic school fundraiser</w:t>
      </w:r>
      <w:r w:rsidR="00F673AD">
        <w:rPr>
          <w:rFonts w:ascii="Times New Roman" w:eastAsia="Times New Roman" w:hAnsi="Times New Roman" w:cs="Times New Roman"/>
          <w:sz w:val="24"/>
        </w:rPr>
        <w:t xml:space="preserve">. My class will be displaying an </w:t>
      </w:r>
      <w:r w:rsidR="00F673AD" w:rsidRPr="00F673AD">
        <w:rPr>
          <w:rFonts w:ascii="Times New Roman" w:eastAsia="Times New Roman" w:hAnsi="Times New Roman" w:cs="Times New Roman"/>
          <w:sz w:val="24"/>
        </w:rPr>
        <w:t xml:space="preserve">art project on a set of hinged doors, which </w:t>
      </w:r>
      <w:r w:rsidR="00F673AD">
        <w:rPr>
          <w:rFonts w:ascii="Times New Roman" w:eastAsia="Times New Roman" w:hAnsi="Times New Roman" w:cs="Times New Roman"/>
          <w:sz w:val="24"/>
        </w:rPr>
        <w:t>you</w:t>
      </w:r>
      <w:r w:rsidR="00F673AD" w:rsidRPr="00F673AD">
        <w:rPr>
          <w:rFonts w:ascii="Times New Roman" w:eastAsia="Times New Roman" w:hAnsi="Times New Roman" w:cs="Times New Roman"/>
          <w:sz w:val="24"/>
        </w:rPr>
        <w:t xml:space="preserve"> will be able to purchase with a small donation </w:t>
      </w:r>
      <w:r w:rsidR="00F673AD">
        <w:rPr>
          <w:rFonts w:ascii="Times New Roman" w:eastAsia="Times New Roman" w:hAnsi="Times New Roman" w:cs="Times New Roman"/>
          <w:sz w:val="24"/>
        </w:rPr>
        <w:t xml:space="preserve">of your choosing </w:t>
      </w:r>
      <w:r w:rsidR="00F673AD" w:rsidRPr="00F673AD">
        <w:rPr>
          <w:rFonts w:ascii="Times New Roman" w:eastAsia="Times New Roman" w:hAnsi="Times New Roman" w:cs="Times New Roman"/>
          <w:sz w:val="24"/>
        </w:rPr>
        <w:t>to the school.</w:t>
      </w:r>
      <w:r w:rsidR="00F673AD" w:rsidRPr="0097760F">
        <w:rPr>
          <w:rFonts w:ascii="Times New Roman" w:eastAsia="Times New Roman" w:hAnsi="Times New Roman" w:cs="Times New Roman"/>
          <w:i/>
          <w:sz w:val="24"/>
        </w:rPr>
        <w:t xml:space="preserve"> I am looking for donations of African American-themed children’s books to put into a basket for the silent auction. </w:t>
      </w:r>
      <w:r w:rsidR="0097760F" w:rsidRPr="0097760F">
        <w:rPr>
          <w:rFonts w:ascii="Times New Roman" w:eastAsia="Times New Roman" w:hAnsi="Times New Roman" w:cs="Times New Roman"/>
          <w:i/>
          <w:sz w:val="24"/>
        </w:rPr>
        <w:t>I’m doing a black history basket, so I’ll also need a basket.</w:t>
      </w:r>
      <w:r w:rsidR="0097760F">
        <w:rPr>
          <w:rFonts w:ascii="Times New Roman" w:eastAsia="Times New Roman" w:hAnsi="Times New Roman" w:cs="Times New Roman"/>
          <w:sz w:val="24"/>
        </w:rPr>
        <w:t xml:space="preserve"> Please get them to me by Thursd</w:t>
      </w:r>
      <w:bookmarkStart w:id="0" w:name="_GoBack"/>
      <w:bookmarkEnd w:id="0"/>
      <w:r w:rsidR="0097760F">
        <w:rPr>
          <w:rFonts w:ascii="Times New Roman" w:eastAsia="Times New Roman" w:hAnsi="Times New Roman" w:cs="Times New Roman"/>
          <w:sz w:val="24"/>
        </w:rPr>
        <w:t>ay</w:t>
      </w:r>
      <w:r w:rsidR="00F673AD">
        <w:rPr>
          <w:rFonts w:ascii="Times New Roman" w:eastAsia="Times New Roman" w:hAnsi="Times New Roman" w:cs="Times New Roman"/>
          <w:sz w:val="24"/>
        </w:rPr>
        <w:t xml:space="preserve">. If you would like to pair up with another parent and go </w:t>
      </w:r>
      <w:proofErr w:type="spellStart"/>
      <w:r w:rsidR="00F673AD">
        <w:rPr>
          <w:rFonts w:ascii="Times New Roman" w:eastAsia="Times New Roman" w:hAnsi="Times New Roman" w:cs="Times New Roman"/>
          <w:sz w:val="24"/>
        </w:rPr>
        <w:t>halfsies</w:t>
      </w:r>
      <w:proofErr w:type="spellEnd"/>
      <w:r w:rsidR="00F673AD">
        <w:rPr>
          <w:rFonts w:ascii="Times New Roman" w:eastAsia="Times New Roman" w:hAnsi="Times New Roman" w:cs="Times New Roman"/>
          <w:sz w:val="24"/>
        </w:rPr>
        <w:t>, by-all-means!</w:t>
      </w:r>
    </w:p>
    <w:p w14:paraId="317EAD11" w14:textId="1F9E9F06" w:rsidR="00C21A01" w:rsidRPr="00C21A01" w:rsidRDefault="00C21A01" w:rsidP="00CF2641">
      <w:pPr>
        <w:pStyle w:val="Normal1"/>
        <w:widowControl w:val="0"/>
        <w:rPr>
          <w:rFonts w:ascii="Times New Roman" w:eastAsia="Times New Roman" w:hAnsi="Times New Roman" w:cs="Times New Roman"/>
          <w:b/>
          <w:sz w:val="24"/>
        </w:rPr>
      </w:pPr>
    </w:p>
    <w:p w14:paraId="5D7F4A9F" w14:textId="77777777" w:rsidR="00B05CEE" w:rsidRDefault="00B05CEE" w:rsidP="003F2042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2FCAA02" w14:textId="77777777" w:rsidR="00B05CEE" w:rsidRDefault="00B05CEE" w:rsidP="003F2042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3212BC82" w14:textId="77777777" w:rsidR="00B05CEE" w:rsidRDefault="00B05CEE" w:rsidP="003F2042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3D6A066" w14:textId="0B2F90E0" w:rsidR="00B05CEE" w:rsidRPr="00B05CEE" w:rsidRDefault="00B05CEE" w:rsidP="003F2042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B05CEE">
        <w:rPr>
          <w:rFonts w:ascii="Times New Roman" w:eastAsia="Times New Roman" w:hAnsi="Times New Roman" w:cs="Times New Roman"/>
          <w:b/>
          <w:sz w:val="24"/>
        </w:rPr>
        <w:t>Continued on back…</w:t>
      </w:r>
    </w:p>
    <w:p w14:paraId="625660EE" w14:textId="2BD41304" w:rsidR="003F2042" w:rsidRDefault="003F2042" w:rsidP="00B05CEE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Reminders</w:t>
      </w:r>
      <w:r w:rsidRPr="00D81A75">
        <w:rPr>
          <w:rFonts w:ascii="Times New Roman" w:eastAsia="Times New Roman" w:hAnsi="Times New Roman" w:cs="Times New Roman"/>
          <w:b/>
          <w:sz w:val="24"/>
        </w:rPr>
        <w:t>:</w:t>
      </w:r>
    </w:p>
    <w:p w14:paraId="292CC4FF" w14:textId="5358ED75" w:rsidR="00B073B4" w:rsidRDefault="00B05CEE" w:rsidP="00B05CEE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159A7640" wp14:editId="590986A5">
            <wp:extent cx="1038225" cy="1038225"/>
            <wp:effectExtent l="0" t="0" r="9525" b="9525"/>
            <wp:docPr id="6" name="Picture 6" descr="\\POSOLE\TEACHER PROFILES$\bnorden\Desktop\designer-24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OSOLE\TEACHER PROFILES$\bnorden\Desktop\designer-2469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25E8" w14:textId="3C4C8681" w:rsidR="00B073B4" w:rsidRDefault="00D01371" w:rsidP="00D01371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EB167C">
        <w:rPr>
          <w:rFonts w:ascii="Times New Roman" w:eastAsia="Times New Roman" w:hAnsi="Times New Roman" w:cs="Times New Roman"/>
          <w:b/>
          <w:sz w:val="24"/>
          <w:u w:val="single"/>
        </w:rPr>
        <w:t>Personal Activity Matrix (PAM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)</w:t>
      </w:r>
      <w:r w:rsidRPr="00D01371">
        <w:rPr>
          <w:rFonts w:ascii="Times New Roman" w:eastAsia="Times New Roman" w:hAnsi="Times New Roman" w:cs="Times New Roman"/>
          <w:b/>
          <w:sz w:val="24"/>
        </w:rPr>
        <w:t>:</w:t>
      </w:r>
      <w:r w:rsidRPr="00D01371">
        <w:rPr>
          <w:rFonts w:ascii="Times New Roman" w:eastAsia="Times New Roman" w:hAnsi="Times New Roman" w:cs="Times New Roman"/>
          <w:sz w:val="24"/>
        </w:rPr>
        <w:t xml:space="preserve"> </w:t>
      </w:r>
      <w:r w:rsidR="00CF2641">
        <w:rPr>
          <w:rFonts w:ascii="Times New Roman" w:eastAsia="Times New Roman" w:hAnsi="Times New Roman" w:cs="Times New Roman"/>
          <w:i/>
          <w:sz w:val="24"/>
        </w:rPr>
        <w:t>We will conducting our bi-monthly track run NEXT Friday</w:t>
      </w:r>
      <w:r w:rsidR="00F673AD">
        <w:rPr>
          <w:rFonts w:ascii="Times New Roman" w:eastAsia="Times New Roman" w:hAnsi="Times New Roman" w:cs="Times New Roman"/>
          <w:i/>
          <w:sz w:val="24"/>
        </w:rPr>
        <w:t>, February 27th</w:t>
      </w:r>
      <w:r w:rsidR="00CF2641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6F004B" w:rsidRPr="00E054F2">
        <w:rPr>
          <w:rFonts w:ascii="Times New Roman" w:eastAsia="Times New Roman" w:hAnsi="Times New Roman" w:cs="Times New Roman"/>
          <w:i/>
          <w:sz w:val="24"/>
        </w:rPr>
        <w:t>at noon for a half an hour</w:t>
      </w:r>
      <w:r w:rsidR="006F004B" w:rsidRPr="00CF2641">
        <w:rPr>
          <w:rFonts w:ascii="Times New Roman" w:eastAsia="Times New Roman" w:hAnsi="Times New Roman" w:cs="Times New Roman"/>
          <w:sz w:val="24"/>
        </w:rPr>
        <w:t>.</w:t>
      </w:r>
      <w:r w:rsidR="006F004B" w:rsidRPr="00E054F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CF2641">
        <w:rPr>
          <w:rFonts w:ascii="Times New Roman" w:eastAsia="Times New Roman" w:hAnsi="Times New Roman" w:cs="Times New Roman"/>
          <w:b/>
          <w:i/>
          <w:sz w:val="24"/>
        </w:rPr>
        <w:t>It was great to have so many parent volunteers help us out the last time, and I</w:t>
      </w:r>
      <w:r w:rsidR="006F004B" w:rsidRPr="00E054F2">
        <w:rPr>
          <w:rFonts w:ascii="Times New Roman" w:eastAsia="Times New Roman" w:hAnsi="Times New Roman" w:cs="Times New Roman"/>
          <w:b/>
          <w:i/>
          <w:sz w:val="24"/>
        </w:rPr>
        <w:t xml:space="preserve"> would love to have a few parent volunteers </w:t>
      </w:r>
      <w:r w:rsidR="00CF2641">
        <w:rPr>
          <w:rFonts w:ascii="Times New Roman" w:eastAsia="Times New Roman" w:hAnsi="Times New Roman" w:cs="Times New Roman"/>
          <w:b/>
          <w:i/>
          <w:sz w:val="24"/>
        </w:rPr>
        <w:t>to join us this time in</w:t>
      </w:r>
      <w:r w:rsidR="00E054F2" w:rsidRPr="00E054F2">
        <w:rPr>
          <w:rFonts w:ascii="Times New Roman" w:eastAsia="Times New Roman" w:hAnsi="Times New Roman" w:cs="Times New Roman"/>
          <w:b/>
          <w:i/>
          <w:sz w:val="24"/>
        </w:rPr>
        <w:t xml:space="preserve"> keep</w:t>
      </w:r>
      <w:r w:rsidR="00CF2641">
        <w:rPr>
          <w:rFonts w:ascii="Times New Roman" w:eastAsia="Times New Roman" w:hAnsi="Times New Roman" w:cs="Times New Roman"/>
          <w:b/>
          <w:i/>
          <w:sz w:val="24"/>
        </w:rPr>
        <w:t>ing</w:t>
      </w:r>
      <w:r w:rsidR="00E054F2" w:rsidRPr="00E054F2">
        <w:rPr>
          <w:rFonts w:ascii="Times New Roman" w:eastAsia="Times New Roman" w:hAnsi="Times New Roman" w:cs="Times New Roman"/>
          <w:b/>
          <w:i/>
          <w:sz w:val="24"/>
        </w:rPr>
        <w:t xml:space="preserve"> track of</w:t>
      </w:r>
      <w:r w:rsidR="00CF2641">
        <w:rPr>
          <w:rFonts w:ascii="Times New Roman" w:eastAsia="Times New Roman" w:hAnsi="Times New Roman" w:cs="Times New Roman"/>
          <w:b/>
          <w:i/>
          <w:sz w:val="24"/>
        </w:rPr>
        <w:t xml:space="preserve"> our</w:t>
      </w:r>
      <w:r w:rsidR="00E054F2" w:rsidRPr="00E054F2">
        <w:rPr>
          <w:rFonts w:ascii="Times New Roman" w:eastAsia="Times New Roman" w:hAnsi="Times New Roman" w:cs="Times New Roman"/>
          <w:b/>
          <w:i/>
          <w:sz w:val="24"/>
        </w:rPr>
        <w:t xml:space="preserve"> laps!</w:t>
      </w:r>
      <w:r w:rsidR="00E054F2">
        <w:rPr>
          <w:rFonts w:ascii="Times New Roman" w:eastAsia="Times New Roman" w:hAnsi="Times New Roman" w:cs="Times New Roman"/>
          <w:sz w:val="24"/>
        </w:rPr>
        <w:t xml:space="preserve"> Please make sure you child is wearing appropriate footwear.</w:t>
      </w:r>
      <w:r w:rsidR="00CF2641">
        <w:rPr>
          <w:rFonts w:ascii="Times New Roman" w:eastAsia="Times New Roman" w:hAnsi="Times New Roman" w:cs="Times New Roman"/>
          <w:sz w:val="24"/>
        </w:rPr>
        <w:t xml:space="preserve"> No boots.</w:t>
      </w:r>
    </w:p>
    <w:p w14:paraId="10AF2D3D" w14:textId="77777777" w:rsidR="00B31C53" w:rsidRDefault="00B31C53" w:rsidP="001D3C05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4FAE93E7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>Sincerely,</w:t>
      </w:r>
    </w:p>
    <w:p w14:paraId="776CD7DC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25A2160C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 xml:space="preserve">Bryan Van Norden </w:t>
      </w:r>
    </w:p>
    <w:p w14:paraId="3BD4127A" w14:textId="0E981D2C" w:rsidR="00203A48" w:rsidRPr="00203A48" w:rsidRDefault="00B66DA6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2nd Grade Teacher</w:t>
      </w:r>
      <w:r w:rsidR="00203A48" w:rsidRPr="00203A48">
        <w:rPr>
          <w:rFonts w:ascii="Times New Roman" w:eastAsia="Times New Roman" w:hAnsi="Times New Roman" w:cs="Times New Roman"/>
          <w:sz w:val="24"/>
        </w:rPr>
        <w:t xml:space="preserve"> </w:t>
      </w:r>
    </w:p>
    <w:p w14:paraId="0C713B9F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>bvannorden@nvanm.org</w:t>
      </w:r>
    </w:p>
    <w:p w14:paraId="17CF365B" w14:textId="48C6B235" w:rsid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>505-998-0501 Ext. 115</w:t>
      </w:r>
    </w:p>
    <w:sectPr w:rsidR="00203A48">
      <w:foot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FCE0D" w14:textId="77777777" w:rsidR="00847B2A" w:rsidRDefault="00847B2A">
      <w:pPr>
        <w:spacing w:line="240" w:lineRule="auto"/>
      </w:pPr>
      <w:r>
        <w:separator/>
      </w:r>
    </w:p>
  </w:endnote>
  <w:endnote w:type="continuationSeparator" w:id="0">
    <w:p w14:paraId="7A5038CC" w14:textId="77777777" w:rsidR="00847B2A" w:rsidRDefault="00847B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3D5D9" w14:textId="77777777" w:rsidR="00847B2A" w:rsidRDefault="00847B2A">
    <w:pPr>
      <w:pStyle w:val="Normal1"/>
      <w:widowControl w:val="0"/>
      <w:jc w:val="right"/>
    </w:pPr>
    <w:r>
      <w:fldChar w:fldCharType="begin"/>
    </w:r>
    <w:r>
      <w:instrText>PAGE</w:instrText>
    </w:r>
    <w:r>
      <w:fldChar w:fldCharType="separate"/>
    </w:r>
    <w:r w:rsidR="0097760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4039D" w14:textId="77777777" w:rsidR="00847B2A" w:rsidRDefault="00847B2A">
      <w:pPr>
        <w:spacing w:line="240" w:lineRule="auto"/>
      </w:pPr>
      <w:r>
        <w:separator/>
      </w:r>
    </w:p>
  </w:footnote>
  <w:footnote w:type="continuationSeparator" w:id="0">
    <w:p w14:paraId="0B645FCE" w14:textId="77777777" w:rsidR="00847B2A" w:rsidRDefault="00847B2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F1"/>
    <w:rsid w:val="000253A9"/>
    <w:rsid w:val="00041AFD"/>
    <w:rsid w:val="00053C9B"/>
    <w:rsid w:val="00070CCF"/>
    <w:rsid w:val="000867F9"/>
    <w:rsid w:val="000A0933"/>
    <w:rsid w:val="000A6C5A"/>
    <w:rsid w:val="000E5863"/>
    <w:rsid w:val="00105526"/>
    <w:rsid w:val="00110E28"/>
    <w:rsid w:val="0011724C"/>
    <w:rsid w:val="001310C7"/>
    <w:rsid w:val="00163DEE"/>
    <w:rsid w:val="001701B3"/>
    <w:rsid w:val="001C4C4B"/>
    <w:rsid w:val="001D3C05"/>
    <w:rsid w:val="001E031C"/>
    <w:rsid w:val="00200758"/>
    <w:rsid w:val="00203A48"/>
    <w:rsid w:val="00213812"/>
    <w:rsid w:val="002172C1"/>
    <w:rsid w:val="0022366A"/>
    <w:rsid w:val="00266C96"/>
    <w:rsid w:val="0027226A"/>
    <w:rsid w:val="002751B4"/>
    <w:rsid w:val="002C537A"/>
    <w:rsid w:val="002C64DA"/>
    <w:rsid w:val="002D70A8"/>
    <w:rsid w:val="00323216"/>
    <w:rsid w:val="0034136D"/>
    <w:rsid w:val="00343184"/>
    <w:rsid w:val="00361CE0"/>
    <w:rsid w:val="003C7FBB"/>
    <w:rsid w:val="003E761C"/>
    <w:rsid w:val="003F2042"/>
    <w:rsid w:val="00400F53"/>
    <w:rsid w:val="0044614C"/>
    <w:rsid w:val="00477B80"/>
    <w:rsid w:val="00480A95"/>
    <w:rsid w:val="00484F75"/>
    <w:rsid w:val="004A63F7"/>
    <w:rsid w:val="004B2DEB"/>
    <w:rsid w:val="004C6540"/>
    <w:rsid w:val="004D438D"/>
    <w:rsid w:val="00522BEA"/>
    <w:rsid w:val="00531A11"/>
    <w:rsid w:val="00567B01"/>
    <w:rsid w:val="005867F1"/>
    <w:rsid w:val="005A570A"/>
    <w:rsid w:val="005C05FF"/>
    <w:rsid w:val="005E1FDA"/>
    <w:rsid w:val="00614A99"/>
    <w:rsid w:val="00633275"/>
    <w:rsid w:val="00645BBE"/>
    <w:rsid w:val="006536D1"/>
    <w:rsid w:val="0065754B"/>
    <w:rsid w:val="0067697C"/>
    <w:rsid w:val="0068390E"/>
    <w:rsid w:val="00683AC7"/>
    <w:rsid w:val="00693E7E"/>
    <w:rsid w:val="006E53AA"/>
    <w:rsid w:val="006F004B"/>
    <w:rsid w:val="0070632E"/>
    <w:rsid w:val="0070705D"/>
    <w:rsid w:val="007455F4"/>
    <w:rsid w:val="007460C5"/>
    <w:rsid w:val="00755467"/>
    <w:rsid w:val="00767086"/>
    <w:rsid w:val="007B4F85"/>
    <w:rsid w:val="007F42F6"/>
    <w:rsid w:val="007F56A4"/>
    <w:rsid w:val="00800C48"/>
    <w:rsid w:val="00802811"/>
    <w:rsid w:val="00832CC7"/>
    <w:rsid w:val="00847B2A"/>
    <w:rsid w:val="008936C6"/>
    <w:rsid w:val="008D398D"/>
    <w:rsid w:val="008F37A3"/>
    <w:rsid w:val="00934ABF"/>
    <w:rsid w:val="00937992"/>
    <w:rsid w:val="00946E75"/>
    <w:rsid w:val="00961955"/>
    <w:rsid w:val="00972487"/>
    <w:rsid w:val="0097760F"/>
    <w:rsid w:val="0099143A"/>
    <w:rsid w:val="009B0255"/>
    <w:rsid w:val="009D1B1C"/>
    <w:rsid w:val="00A257F1"/>
    <w:rsid w:val="00A62B48"/>
    <w:rsid w:val="00A70DD4"/>
    <w:rsid w:val="00A76732"/>
    <w:rsid w:val="00A925C4"/>
    <w:rsid w:val="00AA343D"/>
    <w:rsid w:val="00AB72E3"/>
    <w:rsid w:val="00AC60E4"/>
    <w:rsid w:val="00AC7F3D"/>
    <w:rsid w:val="00AD0D68"/>
    <w:rsid w:val="00AD3A15"/>
    <w:rsid w:val="00AE6006"/>
    <w:rsid w:val="00AE7102"/>
    <w:rsid w:val="00AF3328"/>
    <w:rsid w:val="00B05CEE"/>
    <w:rsid w:val="00B073B4"/>
    <w:rsid w:val="00B15083"/>
    <w:rsid w:val="00B31C53"/>
    <w:rsid w:val="00B40395"/>
    <w:rsid w:val="00B66DA6"/>
    <w:rsid w:val="00B83432"/>
    <w:rsid w:val="00BB324D"/>
    <w:rsid w:val="00BD74FB"/>
    <w:rsid w:val="00BF2666"/>
    <w:rsid w:val="00C00C92"/>
    <w:rsid w:val="00C21A01"/>
    <w:rsid w:val="00C47677"/>
    <w:rsid w:val="00C60007"/>
    <w:rsid w:val="00C65D30"/>
    <w:rsid w:val="00C9291D"/>
    <w:rsid w:val="00CA3B9D"/>
    <w:rsid w:val="00CB0840"/>
    <w:rsid w:val="00CC3689"/>
    <w:rsid w:val="00CC6067"/>
    <w:rsid w:val="00CD3CFC"/>
    <w:rsid w:val="00CE7AEE"/>
    <w:rsid w:val="00CF2641"/>
    <w:rsid w:val="00CF3037"/>
    <w:rsid w:val="00CF457A"/>
    <w:rsid w:val="00D007FB"/>
    <w:rsid w:val="00D01371"/>
    <w:rsid w:val="00D13932"/>
    <w:rsid w:val="00D614CB"/>
    <w:rsid w:val="00D63B4B"/>
    <w:rsid w:val="00D814CB"/>
    <w:rsid w:val="00D81A75"/>
    <w:rsid w:val="00DA4AFC"/>
    <w:rsid w:val="00DA6114"/>
    <w:rsid w:val="00DB0C6F"/>
    <w:rsid w:val="00DB5B11"/>
    <w:rsid w:val="00DD763F"/>
    <w:rsid w:val="00E054F2"/>
    <w:rsid w:val="00E27A33"/>
    <w:rsid w:val="00E4276E"/>
    <w:rsid w:val="00E53AED"/>
    <w:rsid w:val="00E57BEB"/>
    <w:rsid w:val="00EA158B"/>
    <w:rsid w:val="00EB167C"/>
    <w:rsid w:val="00ED3DF6"/>
    <w:rsid w:val="00EE2AB4"/>
    <w:rsid w:val="00EF683D"/>
    <w:rsid w:val="00F159FB"/>
    <w:rsid w:val="00F224BB"/>
    <w:rsid w:val="00F24EA9"/>
    <w:rsid w:val="00F638CB"/>
    <w:rsid w:val="00F673AD"/>
    <w:rsid w:val="00FD7835"/>
    <w:rsid w:val="00FE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C85903"/>
  <w15:docId w15:val="{C3324854-3C27-46CD-B971-D5D52133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EA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A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7F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53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053C9B"/>
    <w:rPr>
      <w:b/>
      <w:bCs/>
    </w:rPr>
  </w:style>
  <w:style w:type="character" w:customStyle="1" w:styleId="apple-converted-space">
    <w:name w:val="apple-converted-space"/>
    <w:basedOn w:val="DefaultParagraphFont"/>
    <w:rsid w:val="00053C9B"/>
  </w:style>
  <w:style w:type="table" w:styleId="TableGrid">
    <w:name w:val="Table Grid"/>
    <w:basedOn w:val="TableNormal"/>
    <w:uiPriority w:val="59"/>
    <w:rsid w:val="00484F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5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9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3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7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2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6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A3648-15FC-4BCF-934F-F1948E65A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B84683B1</Template>
  <TotalTime>130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Home (8/19/14).docx</vt:lpstr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Home (8/19/14).docx</dc:title>
  <dc:creator>Bryan Van Norden</dc:creator>
  <cp:lastModifiedBy>Bryan Van Norden</cp:lastModifiedBy>
  <cp:revision>7</cp:revision>
  <cp:lastPrinted>2015-01-29T21:33:00Z</cp:lastPrinted>
  <dcterms:created xsi:type="dcterms:W3CDTF">2015-02-20T13:54:00Z</dcterms:created>
  <dcterms:modified xsi:type="dcterms:W3CDTF">2015-02-20T18:04:00Z</dcterms:modified>
</cp:coreProperties>
</file>